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4" w:type="dxa"/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1092"/>
        <w:gridCol w:w="438"/>
        <w:gridCol w:w="1530"/>
        <w:gridCol w:w="2240"/>
        <w:gridCol w:w="242"/>
        <w:gridCol w:w="203"/>
        <w:gridCol w:w="1987"/>
        <w:gridCol w:w="117"/>
        <w:gridCol w:w="593"/>
        <w:gridCol w:w="1631"/>
        <w:gridCol w:w="82"/>
        <w:gridCol w:w="2348"/>
        <w:gridCol w:w="2303"/>
      </w:tblGrid>
      <w:tr w:rsidR="00CA2306" w:rsidRPr="000B1F69" w:rsidTr="00410D4A">
        <w:trPr>
          <w:trHeight w:val="1080"/>
          <w:jc w:val="center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5F10EF" w:rsidRPr="000B1F69" w:rsidRDefault="00F451B9" w:rsidP="000B1F69">
            <w:pPr>
              <w:tabs>
                <w:tab w:val="left" w:pos="3148"/>
              </w:tabs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</w:rPr>
            </w:pPr>
            <w:r w:rsidRPr="00A6494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426085" cy="572135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085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F10EF" w:rsidRPr="000B1F69" w:rsidRDefault="005F10EF" w:rsidP="000B1F69">
            <w:pPr>
              <w:tabs>
                <w:tab w:val="left" w:pos="3148"/>
              </w:tabs>
              <w:spacing w:before="100" w:beforeAutospacing="1" w:after="100" w:afterAutospacing="1" w:line="240" w:lineRule="auto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CSNT HEAD START</w:t>
            </w:r>
          </w:p>
        </w:tc>
        <w:tc>
          <w:tcPr>
            <w:tcW w:w="26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10EF" w:rsidRPr="000B1F69" w:rsidRDefault="00FA3722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 w:rsidR="00630EB2">
              <w:rPr>
                <w:rFonts w:ascii="Arial" w:hAnsi="Arial" w:cs="Arial"/>
                <w:b/>
                <w:sz w:val="20"/>
                <w:szCs w:val="20"/>
              </w:rPr>
              <w:t xml:space="preserve">Room: </w:t>
            </w:r>
            <w:r w:rsidR="000D02E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D02E2">
              <w:rPr>
                <w:rFonts w:ascii="Arial" w:hAnsi="Arial" w:cs="Arial"/>
                <w:sz w:val="20"/>
                <w:szCs w:val="20"/>
              </w:rPr>
              <w:t>____________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</w:t>
            </w:r>
          </w:p>
        </w:tc>
        <w:tc>
          <w:tcPr>
            <w:tcW w:w="63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F10EF" w:rsidRPr="000B1F69" w:rsidRDefault="000D02E2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</w:t>
            </w:r>
            <w:r w:rsidR="005F623F">
              <w:rPr>
                <w:rFonts w:ascii="Arial" w:hAnsi="Arial" w:cs="Arial"/>
                <w:b/>
                <w:sz w:val="20"/>
                <w:szCs w:val="20"/>
              </w:rPr>
              <w:t>CAMPUS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0D02E2">
              <w:rPr>
                <w:rFonts w:ascii="Arial" w:hAnsi="Arial" w:cs="Arial"/>
                <w:sz w:val="20"/>
                <w:szCs w:val="20"/>
              </w:rPr>
              <w:t>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</w:t>
            </w:r>
            <w:r w:rsidRPr="000D02E2">
              <w:rPr>
                <w:rFonts w:ascii="Arial" w:hAnsi="Arial" w:cs="Arial"/>
                <w:sz w:val="20"/>
                <w:szCs w:val="20"/>
              </w:rPr>
              <w:t>_____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F623F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</w:p>
        </w:tc>
      </w:tr>
      <w:tr w:rsidR="005F10EF" w:rsidRPr="000B1F69" w:rsidTr="00410D4A">
        <w:trPr>
          <w:jc w:val="center"/>
        </w:trPr>
        <w:tc>
          <w:tcPr>
            <w:tcW w:w="1480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0D02E2" w:rsidRDefault="005F10EF" w:rsidP="000D02E2">
            <w:pPr>
              <w:spacing w:after="0" w:line="240" w:lineRule="auto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Teacher:</w:t>
            </w:r>
            <w:r w:rsidR="000D02E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D02E2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5F10EF" w:rsidRPr="000B1F69" w:rsidRDefault="005F10EF" w:rsidP="000D02E2">
            <w:pPr>
              <w:spacing w:after="0" w:line="240" w:lineRule="auto"/>
              <w:ind w:left="90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</w:p>
        </w:tc>
      </w:tr>
      <w:tr w:rsidR="005F10EF" w:rsidRPr="000B1F69" w:rsidTr="00410D4A">
        <w:trPr>
          <w:jc w:val="center"/>
        </w:trPr>
        <w:tc>
          <w:tcPr>
            <w:tcW w:w="1480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0D02E2" w:rsidRDefault="005F10EF" w:rsidP="000D02E2">
            <w:pPr>
              <w:spacing w:after="0" w:line="240" w:lineRule="auto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Week Of: </w:t>
            </w:r>
            <w:r w:rsidR="000D02E2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5F10EF" w:rsidRPr="000B1F69" w:rsidRDefault="005F10EF" w:rsidP="000B1F69">
            <w:pPr>
              <w:tabs>
                <w:tab w:val="left" w:pos="7020"/>
              </w:tabs>
              <w:spacing w:after="0" w:line="240" w:lineRule="auto"/>
              <w:ind w:firstLine="90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</w:p>
        </w:tc>
      </w:tr>
      <w:tr w:rsidR="005F10EF" w:rsidRPr="000B1F69" w:rsidTr="00410D4A">
        <w:trPr>
          <w:trHeight w:val="378"/>
          <w:jc w:val="center"/>
        </w:trPr>
        <w:tc>
          <w:tcPr>
            <w:tcW w:w="1480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5F10EF" w:rsidRPr="000B1F69" w:rsidRDefault="005F10EF" w:rsidP="000D02E2">
            <w:pPr>
              <w:spacing w:after="0" w:line="240" w:lineRule="auto"/>
              <w:ind w:firstLine="90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Theme: </w:t>
            </w:r>
            <w:r w:rsidR="000D02E2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       </w:t>
            </w:r>
          </w:p>
        </w:tc>
      </w:tr>
      <w:tr w:rsidR="005F10EF" w:rsidRPr="000B1F69" w:rsidTr="00410D4A">
        <w:trPr>
          <w:trHeight w:val="1538"/>
          <w:jc w:val="center"/>
        </w:trPr>
        <w:tc>
          <w:tcPr>
            <w:tcW w:w="14806" w:type="dxa"/>
            <w:gridSpan w:val="1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F10EF" w:rsidRPr="000B1F69" w:rsidRDefault="005F10EF" w:rsidP="000D02E2">
            <w:pPr>
              <w:spacing w:after="0" w:line="240" w:lineRule="auto"/>
              <w:ind w:hanging="25"/>
              <w:rPr>
                <w:rFonts w:ascii="Arial" w:hAnsi="Arial" w:cs="Arial"/>
                <w:noProof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noProof/>
                <w:sz w:val="20"/>
                <w:szCs w:val="20"/>
              </w:rPr>
              <w:t xml:space="preserve">Lesson Focus/Daily Requirements: 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Routines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,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Phonological Awareness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,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Written Expression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,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Print and Book Awareness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,</w:t>
            </w:r>
            <w:r w:rsidR="000D02E2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>Letter Knowledge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 xml:space="preserve">, Language Development / 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>Read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 xml:space="preserve"> Aloud, Math / Science, Social Studies</w:t>
            </w:r>
            <w:r w:rsidR="006340BC">
              <w:rPr>
                <w:rFonts w:ascii="Arial" w:hAnsi="Arial" w:cs="Arial"/>
                <w:noProof/>
                <w:sz w:val="20"/>
                <w:szCs w:val="20"/>
              </w:rPr>
              <w:t>, Social and Emotional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 xml:space="preserve"> and Health / Nutrition </w:t>
            </w:r>
          </w:p>
          <w:p w:rsidR="005F10EF" w:rsidRPr="000B1F69" w:rsidRDefault="005F10EF" w:rsidP="000D02E2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noProof/>
                <w:sz w:val="20"/>
                <w:szCs w:val="20"/>
              </w:rPr>
              <w:t>Resources for Lesson Plans: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Approved Curriculum, Circle Manual</w:t>
            </w:r>
            <w:r w:rsidR="00595450">
              <w:rPr>
                <w:rFonts w:ascii="Arial" w:hAnsi="Arial" w:cs="Arial"/>
                <w:noProof/>
                <w:sz w:val="20"/>
                <w:szCs w:val="20"/>
              </w:rPr>
              <w:t>CliEngage,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Texas PreK Guidelines,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Head Start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595450">
              <w:rPr>
                <w:rFonts w:ascii="Arial" w:hAnsi="Arial" w:cs="Arial"/>
                <w:noProof/>
                <w:sz w:val="20"/>
                <w:szCs w:val="20"/>
              </w:rPr>
              <w:t>Early Learning Outcomes Framework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 xml:space="preserve">, Readiness Kits, 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(Hatch) Right On Target</w:t>
            </w:r>
            <w:r w:rsidR="007E072C">
              <w:rPr>
                <w:rFonts w:ascii="Arial" w:hAnsi="Arial" w:cs="Arial"/>
                <w:noProof/>
                <w:sz w:val="20"/>
                <w:szCs w:val="20"/>
              </w:rPr>
              <w:t>, I am Moving, I am Learning, Cavity</w:t>
            </w:r>
            <w:r w:rsidR="00595450">
              <w:rPr>
                <w:rFonts w:ascii="Arial" w:hAnsi="Arial" w:cs="Arial"/>
                <w:noProof/>
                <w:sz w:val="20"/>
                <w:szCs w:val="20"/>
              </w:rPr>
              <w:t xml:space="preserve"> Free Kids, Conscious Discipline and other supplemental</w:t>
            </w:r>
            <w:r w:rsidR="006340BC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0B1F69">
              <w:rPr>
                <w:rFonts w:ascii="Arial" w:hAnsi="Arial" w:cs="Arial"/>
                <w:noProof/>
                <w:sz w:val="20"/>
                <w:szCs w:val="20"/>
              </w:rPr>
              <w:t>materials</w:t>
            </w:r>
            <w:r w:rsidR="00C6493B">
              <w:rPr>
                <w:rFonts w:ascii="Arial" w:hAnsi="Arial" w:cs="Arial"/>
                <w:noProof/>
                <w:sz w:val="20"/>
                <w:szCs w:val="20"/>
              </w:rPr>
              <w:t>.</w:t>
            </w:r>
          </w:p>
        </w:tc>
      </w:tr>
      <w:tr w:rsidR="001500CC" w:rsidRPr="000B1F69" w:rsidTr="00410D4A">
        <w:trPr>
          <w:trHeight w:val="849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3824" w:rsidRDefault="00673824" w:rsidP="000D02E2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Insert Times </w:t>
            </w:r>
            <w:r w:rsidRPr="000D02E2">
              <w:rPr>
                <w:rFonts w:ascii="Arial" w:hAnsi="Arial" w:cs="Arial"/>
                <w:sz w:val="20"/>
                <w:szCs w:val="20"/>
              </w:rPr>
              <w:sym w:font="Wingdings" w:char="F0EA"/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3824" w:rsidRDefault="00673824" w:rsidP="000D02E2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73824" w:rsidRDefault="00673824" w:rsidP="00673824">
            <w:pPr>
              <w:spacing w:after="0" w:line="240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73824" w:rsidRPr="000D02E2" w:rsidRDefault="00673824" w:rsidP="00673824">
            <w:pPr>
              <w:spacing w:after="0" w:line="240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Insert dates </w:t>
            </w:r>
            <w:r w:rsidRPr="000D02E2">
              <w:rPr>
                <w:rFonts w:ascii="Arial" w:hAnsi="Arial" w:cs="Arial"/>
                <w:sz w:val="20"/>
                <w:szCs w:val="20"/>
              </w:rPr>
              <w:sym w:font="Wingdings" w:char="F0E8"/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Default="00673824" w:rsidP="006738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  <w:p w:rsidR="00673824" w:rsidRDefault="00673824" w:rsidP="006738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3824" w:rsidRDefault="00673824" w:rsidP="006738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3824" w:rsidRPr="000B1F69" w:rsidRDefault="00673824" w:rsidP="0067382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67382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</w:tr>
      <w:tr w:rsidR="001500CC" w:rsidRPr="000B1F69" w:rsidTr="00410D4A">
        <w:trPr>
          <w:trHeight w:val="809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Default="00101D4A" w:rsidP="00CA230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8:30 – 8:50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D4A" w:rsidRPr="000B1F69" w:rsidRDefault="00101D4A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Opening Circle Time</w:t>
            </w:r>
          </w:p>
          <w:p w:rsidR="001500CC" w:rsidRDefault="00101D4A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(20</w:t>
            </w:r>
            <w:r w:rsidRPr="000B1F69">
              <w:rPr>
                <w:rFonts w:ascii="Arial" w:hAnsi="Arial" w:cs="Arial"/>
                <w:b/>
                <w:sz w:val="20"/>
                <w:szCs w:val="20"/>
              </w:rPr>
              <w:t xml:space="preserve"> Minutes)</w:t>
            </w:r>
          </w:p>
          <w:p w:rsidR="001500CC" w:rsidRDefault="001500CC" w:rsidP="000D02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CA2306" w:rsidRDefault="00CA2306" w:rsidP="000D02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CA2306" w:rsidRPr="000B1F69" w:rsidRDefault="00CA2306" w:rsidP="000D02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Pr="000B1F69" w:rsidRDefault="00101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Pr="000B1F69" w:rsidRDefault="00101D4A" w:rsidP="000B1F69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Pr="001641B4" w:rsidRDefault="00101D4A" w:rsidP="000B1F6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Pr="000B1F69" w:rsidRDefault="00101D4A" w:rsidP="000B1F69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D4A" w:rsidRPr="000B1F69" w:rsidRDefault="00101D4A" w:rsidP="000B1F69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CA2306" w:rsidRPr="000B1F69" w:rsidTr="00410D4A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00CC" w:rsidRDefault="001500CC" w:rsidP="008F26A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8:50-8:55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00CC" w:rsidRPr="005F623F" w:rsidRDefault="001500CC" w:rsidP="001500C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Cognitive Transitions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0CC" w:rsidRPr="000B1F69" w:rsidRDefault="001500CC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0CC" w:rsidRPr="000B1F69" w:rsidRDefault="001500CC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0CC" w:rsidRPr="000B1F69" w:rsidRDefault="001500CC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0CC" w:rsidRPr="000B1F69" w:rsidRDefault="001500CC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0CC" w:rsidRPr="000B1F69" w:rsidRDefault="001500CC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824" w:rsidRPr="000B1F69" w:rsidTr="00410D4A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8F26A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8:5</w:t>
            </w:r>
            <w:r w:rsidR="008F26AF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– 9:50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824" w:rsidRDefault="00673824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Literacy &amp; Learning Centers/</w:t>
            </w:r>
          </w:p>
          <w:p w:rsidR="00673824" w:rsidRPr="000B1F69" w:rsidRDefault="00673824" w:rsidP="000D02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Small Groups</w:t>
            </w:r>
          </w:p>
        </w:tc>
        <w:tc>
          <w:tcPr>
            <w:tcW w:w="117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4" w:rsidRPr="000B1F69" w:rsidRDefault="00673824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673824" w:rsidRPr="000B1F69" w:rsidRDefault="00673824" w:rsidP="000B1F69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F69">
              <w:rPr>
                <w:rFonts w:ascii="Arial" w:hAnsi="Arial" w:cs="Arial"/>
                <w:i/>
                <w:sz w:val="24"/>
                <w:szCs w:val="24"/>
              </w:rPr>
              <w:t>See Centers/Small Groups</w:t>
            </w:r>
          </w:p>
        </w:tc>
      </w:tr>
      <w:tr w:rsidR="001641B4" w:rsidRPr="000B1F69" w:rsidTr="00410D4A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D02E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9:50</w:t>
            </w:r>
            <w:r w:rsidRPr="000B1F69">
              <w:rPr>
                <w:rFonts w:ascii="Arial" w:hAnsi="Arial" w:cs="Arial"/>
                <w:sz w:val="20"/>
                <w:szCs w:val="20"/>
              </w:rPr>
              <w:t xml:space="preserve"> – 9:55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1B4" w:rsidRPr="000B1F69" w:rsidRDefault="001641B4" w:rsidP="00CA230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Cognitive Transitions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B4" w:rsidRPr="000B1F69" w:rsidRDefault="001641B4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41B4" w:rsidRPr="000B1F69" w:rsidTr="00410D4A">
        <w:trPr>
          <w:trHeight w:val="22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sz w:val="20"/>
                <w:szCs w:val="20"/>
              </w:rPr>
              <w:t>9:55 – 10:15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Circle Time/</w:t>
            </w:r>
          </w:p>
          <w:p w:rsidR="00DD5B8C" w:rsidRPr="000B1F69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Language Arts</w:t>
            </w:r>
          </w:p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(20 Minutes)</w:t>
            </w:r>
          </w:p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2306" w:rsidRPr="000B1F69" w:rsidTr="00410D4A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10:15 –</w:t>
            </w:r>
            <w:r w:rsidR="00410D4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10:45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Default="00CA2306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Outdoor Activities/</w:t>
            </w:r>
          </w:p>
          <w:p w:rsidR="00CA2306" w:rsidRDefault="00CA2306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Large &amp; Small Motor Skills </w:t>
            </w:r>
          </w:p>
          <w:p w:rsidR="00CA2306" w:rsidRPr="000B1F69" w:rsidRDefault="00CA2306" w:rsidP="00DD5B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5B8C" w:rsidRPr="000B1F69" w:rsidTr="00410D4A">
        <w:trPr>
          <w:trHeight w:val="723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Default="00DD5B8C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74ABD">
              <w:rPr>
                <w:rFonts w:ascii="Arial" w:hAnsi="Arial" w:cs="Arial"/>
                <w:sz w:val="20"/>
                <w:szCs w:val="20"/>
              </w:rPr>
              <w:t>10:45 –</w:t>
            </w:r>
            <w:r w:rsidR="00410D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4ABD">
              <w:rPr>
                <w:rFonts w:ascii="Arial" w:hAnsi="Arial" w:cs="Arial"/>
                <w:sz w:val="20"/>
                <w:szCs w:val="20"/>
              </w:rPr>
              <w:t>11:00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Cognitive Transition </w:t>
            </w:r>
            <w:r w:rsidR="00DD5B8C">
              <w:rPr>
                <w:rFonts w:ascii="Arial" w:hAnsi="Arial" w:cs="Arial"/>
                <w:b/>
                <w:sz w:val="20"/>
                <w:szCs w:val="20"/>
              </w:rPr>
              <w:t>Restroom/</w:t>
            </w:r>
          </w:p>
          <w:p w:rsidR="00DD5B8C" w:rsidRDefault="00410D4A" w:rsidP="00DD5B8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Water/</w:t>
            </w:r>
          </w:p>
          <w:p w:rsidR="00DD5B8C" w:rsidRPr="00074ABD" w:rsidRDefault="00DD5B8C" w:rsidP="00CA230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Hand Washing</w:t>
            </w:r>
          </w:p>
        </w:tc>
        <w:tc>
          <w:tcPr>
            <w:tcW w:w="117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CA2306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Restroom/Handwashing</w:t>
            </w:r>
          </w:p>
        </w:tc>
      </w:tr>
      <w:tr w:rsidR="001641B4" w:rsidRPr="000B1F69" w:rsidTr="00410D4A">
        <w:trPr>
          <w:trHeight w:val="352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19712C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9712C">
              <w:rPr>
                <w:rFonts w:ascii="Arial" w:hAnsi="Arial" w:cs="Arial"/>
                <w:sz w:val="20"/>
                <w:szCs w:val="20"/>
              </w:rPr>
              <w:t>11:00 –</w:t>
            </w:r>
            <w:r w:rsidR="00410D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2306">
              <w:rPr>
                <w:rFonts w:ascii="Arial" w:hAnsi="Arial" w:cs="Arial"/>
                <w:sz w:val="20"/>
                <w:szCs w:val="20"/>
              </w:rPr>
              <w:t>1</w:t>
            </w:r>
            <w:r w:rsidRPr="0019712C">
              <w:rPr>
                <w:rFonts w:ascii="Arial" w:hAnsi="Arial" w:cs="Arial"/>
                <w:sz w:val="20"/>
                <w:szCs w:val="20"/>
              </w:rPr>
              <w:t xml:space="preserve">1:25 </w:t>
            </w:r>
          </w:p>
          <w:p w:rsidR="00DD5B8C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06" w:rsidRDefault="00CA2306" w:rsidP="00CA230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Circle Time Math </w:t>
            </w:r>
          </w:p>
          <w:p w:rsidR="00DD5B8C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10D4A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41B4" w:rsidRPr="000B1F69" w:rsidTr="00410D4A">
        <w:trPr>
          <w:trHeight w:val="352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Default="00DD5B8C" w:rsidP="00CA230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11:2</w:t>
            </w:r>
            <w:r w:rsidRPr="000B1F69">
              <w:rPr>
                <w:rFonts w:ascii="Arial" w:hAnsi="Arial" w:cs="Arial"/>
                <w:sz w:val="20"/>
                <w:szCs w:val="20"/>
              </w:rPr>
              <w:t>5 –</w:t>
            </w:r>
            <w:r w:rsidR="00410D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B1F69">
              <w:rPr>
                <w:rFonts w:ascii="Arial" w:hAnsi="Arial" w:cs="Arial"/>
                <w:sz w:val="20"/>
                <w:szCs w:val="20"/>
              </w:rPr>
              <w:t>11:</w:t>
            </w: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Default="00CA2306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Cognitive Transition</w:t>
            </w:r>
          </w:p>
        </w:tc>
        <w:tc>
          <w:tcPr>
            <w:tcW w:w="2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B8C" w:rsidRPr="000B1F69" w:rsidRDefault="00DD5B8C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D4A" w:rsidRPr="000B1F69" w:rsidTr="00410D4A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11:30 – 11:5</w:t>
            </w:r>
            <w:r w:rsidRPr="000B1F69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Circle Time/Social Studies/</w:t>
            </w:r>
          </w:p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Science/</w:t>
            </w:r>
          </w:p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Health/</w:t>
            </w:r>
          </w:p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Nutrition/</w:t>
            </w:r>
          </w:p>
          <w:p w:rsidR="00410D4A" w:rsidRPr="000B1F69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Social &amp; Emotional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0D4A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0D4A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0D4A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0D4A" w:rsidRPr="000B1F69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B5402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D4A" w:rsidRPr="000B1F69" w:rsidTr="00410D4A">
        <w:trPr>
          <w:trHeight w:val="516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74ABD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74ABD">
              <w:rPr>
                <w:rFonts w:ascii="Arial" w:hAnsi="Arial" w:cs="Arial"/>
                <w:sz w:val="20"/>
                <w:szCs w:val="20"/>
              </w:rPr>
              <w:t>11:50 – 12:00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74ABD" w:rsidRDefault="00410D4A" w:rsidP="00410D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Transition to Lunch </w:t>
            </w:r>
          </w:p>
        </w:tc>
        <w:tc>
          <w:tcPr>
            <w:tcW w:w="11746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10D4A" w:rsidRDefault="00410D4A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Transition</w:t>
            </w:r>
          </w:p>
          <w:p w:rsidR="00410D4A" w:rsidRPr="000B1F69" w:rsidRDefault="00410D4A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D4A" w:rsidRPr="000B1F69" w:rsidTr="00410D4A">
        <w:trPr>
          <w:trHeight w:val="234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1500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74ABD">
              <w:rPr>
                <w:rFonts w:ascii="Arial" w:hAnsi="Arial" w:cs="Arial"/>
                <w:sz w:val="20"/>
                <w:szCs w:val="20"/>
              </w:rPr>
              <w:t>12:00 – 12:30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74ABD">
              <w:rPr>
                <w:rFonts w:ascii="Arial" w:hAnsi="Arial" w:cs="Arial"/>
                <w:b/>
                <w:sz w:val="20"/>
                <w:szCs w:val="20"/>
              </w:rPr>
              <w:t>Family Style Lunch</w:t>
            </w:r>
          </w:p>
        </w:tc>
        <w:tc>
          <w:tcPr>
            <w:tcW w:w="11746" w:type="dxa"/>
            <w:gridSpan w:val="10"/>
            <w:tcBorders>
              <w:left w:val="single" w:sz="4" w:space="0" w:color="000000"/>
              <w:right w:val="single" w:sz="4" w:space="0" w:color="000000"/>
            </w:tcBorders>
          </w:tcPr>
          <w:p w:rsidR="00410D4A" w:rsidRPr="000B1F69" w:rsidRDefault="00410D4A" w:rsidP="00410D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</w:tr>
      <w:tr w:rsidR="00410D4A" w:rsidRPr="000B1F69" w:rsidTr="00410D4A">
        <w:trPr>
          <w:trHeight w:val="234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7839BA" w:rsidRDefault="00410D4A" w:rsidP="001500C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74ABD">
              <w:rPr>
                <w:rFonts w:ascii="Arial" w:hAnsi="Arial" w:cs="Arial"/>
                <w:sz w:val="20"/>
                <w:szCs w:val="20"/>
              </w:rPr>
              <w:t>12:30 – 12:45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1500C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Cognitive Transition/</w:t>
            </w:r>
          </w:p>
          <w:p w:rsidR="00410D4A" w:rsidRDefault="00410D4A" w:rsidP="001500C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Tooth Brushing/</w:t>
            </w:r>
          </w:p>
          <w:p w:rsidR="00410D4A" w:rsidRDefault="00410D4A" w:rsidP="001500CC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Restroom</w:t>
            </w:r>
          </w:p>
        </w:tc>
        <w:tc>
          <w:tcPr>
            <w:tcW w:w="11746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Tooth Brushing/Restroom</w:t>
            </w:r>
          </w:p>
        </w:tc>
      </w:tr>
      <w:tr w:rsidR="00410D4A" w:rsidRPr="000B1F69" w:rsidTr="00410D4A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12:45 – 1:00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Story/</w:t>
            </w:r>
          </w:p>
          <w:p w:rsidR="00410D4A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Vocab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ulary </w:t>
            </w:r>
            <w:r w:rsidRPr="00410D4A">
              <w:rPr>
                <w:rFonts w:ascii="Arial" w:hAnsi="Arial" w:cs="Arial"/>
                <w:b/>
                <w:sz w:val="20"/>
                <w:szCs w:val="20"/>
              </w:rPr>
              <w:t>Developmen</w:t>
            </w:r>
            <w:r w:rsidRPr="00410D4A">
              <w:rPr>
                <w:rFonts w:ascii="Arial" w:hAnsi="Arial" w:cs="Arial"/>
                <w:b/>
                <w:sz w:val="20"/>
                <w:szCs w:val="20"/>
              </w:rPr>
              <w:t>t</w:t>
            </w:r>
          </w:p>
          <w:p w:rsidR="00410D4A" w:rsidRPr="000B1F69" w:rsidRDefault="00410D4A" w:rsidP="00410D4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</w:rPr>
              <w:t>Prepare for nap</w:t>
            </w:r>
          </w:p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10D4A" w:rsidRPr="000B1F69" w:rsidTr="00410D4A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1:00 – 2:00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Nap/Rest Time</w:t>
            </w:r>
          </w:p>
        </w:tc>
        <w:tc>
          <w:tcPr>
            <w:tcW w:w="117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sz w:val="20"/>
                <w:szCs w:val="20"/>
              </w:rPr>
              <w:t>Rest and Relax</w:t>
            </w:r>
          </w:p>
        </w:tc>
      </w:tr>
      <w:tr w:rsidR="00410D4A" w:rsidRPr="000B1F69" w:rsidTr="006D469F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10D4A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2:00 – 2:15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Cognitive Transition</w:t>
            </w:r>
            <w:r>
              <w:rPr>
                <w:rFonts w:ascii="Arial" w:hAnsi="Arial" w:cs="Arial"/>
                <w:b/>
                <w:sz w:val="20"/>
                <w:szCs w:val="20"/>
              </w:rPr>
              <w:t>/</w:t>
            </w:r>
          </w:p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Restroom</w:t>
            </w:r>
          </w:p>
        </w:tc>
        <w:tc>
          <w:tcPr>
            <w:tcW w:w="117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F69">
              <w:rPr>
                <w:rFonts w:ascii="Arial" w:hAnsi="Arial" w:cs="Arial"/>
                <w:sz w:val="20"/>
                <w:szCs w:val="20"/>
              </w:rPr>
              <w:t>Transition</w:t>
            </w:r>
          </w:p>
        </w:tc>
      </w:tr>
      <w:tr w:rsidR="00410D4A" w:rsidRPr="000B1F69" w:rsidTr="001579A6">
        <w:trPr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839BA">
              <w:rPr>
                <w:rFonts w:ascii="Arial" w:hAnsi="Arial" w:cs="Arial"/>
                <w:sz w:val="20"/>
                <w:szCs w:val="20"/>
              </w:rPr>
              <w:t>2:15 – 2:30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7839BA" w:rsidRDefault="00410D4A" w:rsidP="00410D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Snack</w:t>
            </w:r>
          </w:p>
        </w:tc>
        <w:tc>
          <w:tcPr>
            <w:tcW w:w="117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101D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SNACK</w:t>
            </w:r>
          </w:p>
        </w:tc>
      </w:tr>
      <w:tr w:rsidR="00410D4A" w:rsidRPr="000B1F69" w:rsidTr="005200B5">
        <w:trPr>
          <w:trHeight w:val="1056"/>
          <w:jc w:val="center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2:30 – 2:45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410D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Circle Time/Recap of Daily Activities</w:t>
            </w:r>
            <w:bookmarkStart w:id="0" w:name="_GoBack"/>
            <w:bookmarkEnd w:id="0"/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D4A" w:rsidRPr="000B1F69" w:rsidRDefault="00410D4A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10EF" w:rsidRPr="000B1F69" w:rsidTr="00410D4A">
        <w:trPr>
          <w:jc w:val="center"/>
        </w:trPr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235AC9" w:rsidRDefault="00235AC9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35AC9">
              <w:rPr>
                <w:rFonts w:ascii="Arial" w:hAnsi="Arial" w:cs="Arial"/>
                <w:b/>
                <w:sz w:val="20"/>
                <w:szCs w:val="20"/>
              </w:rPr>
              <w:t>Prepare for Dismissal</w:t>
            </w:r>
          </w:p>
          <w:p w:rsidR="00235AC9" w:rsidRPr="000B1F69" w:rsidRDefault="00235AC9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2:45 – 3:00</w:t>
            </w:r>
          </w:p>
        </w:tc>
        <w:tc>
          <w:tcPr>
            <w:tcW w:w="117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Default="005F10EF" w:rsidP="00235A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D657A2" w:rsidRPr="000B1F69" w:rsidRDefault="00D657A2" w:rsidP="00235A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10EF" w:rsidRPr="000B1F69" w:rsidTr="00410D4A">
        <w:trPr>
          <w:jc w:val="center"/>
        </w:trPr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Default="00235AC9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Dismissal/Small Group Activities </w:t>
            </w:r>
          </w:p>
          <w:p w:rsidR="00235AC9" w:rsidRPr="000B1F69" w:rsidRDefault="00235AC9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3:00</w:t>
            </w:r>
          </w:p>
        </w:tc>
        <w:tc>
          <w:tcPr>
            <w:tcW w:w="117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235A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10EF" w:rsidRPr="000B1F69" w:rsidTr="00410D4A">
        <w:trPr>
          <w:jc w:val="center"/>
        </w:trPr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ABD" w:rsidRDefault="00235AC9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Teacher Planning Time</w:t>
            </w:r>
          </w:p>
          <w:p w:rsidR="00235AC9" w:rsidRPr="00074ABD" w:rsidRDefault="00235AC9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3:00 – 4:00 </w:t>
            </w:r>
          </w:p>
        </w:tc>
        <w:tc>
          <w:tcPr>
            <w:tcW w:w="117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101D4A" w:rsidP="000B1F6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Teacher Planning Period</w:t>
            </w:r>
          </w:p>
          <w:p w:rsidR="005F10EF" w:rsidRPr="000B1F69" w:rsidRDefault="005F10EF" w:rsidP="00235AC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F10EF" w:rsidRDefault="005F10E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93"/>
        <w:gridCol w:w="3611"/>
        <w:gridCol w:w="3602"/>
        <w:gridCol w:w="3594"/>
      </w:tblGrid>
      <w:tr w:rsidR="005F10EF" w:rsidRPr="000B1F69">
        <w:trPr>
          <w:trHeight w:val="332"/>
        </w:trPr>
        <w:tc>
          <w:tcPr>
            <w:tcW w:w="1461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F10EF" w:rsidRPr="000B1F69" w:rsidRDefault="005F10EF" w:rsidP="000B1F69">
            <w:pPr>
              <w:spacing w:after="0" w:line="240" w:lineRule="auto"/>
              <w:ind w:left="90" w:hanging="90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Centers/Small Groups (Activities to add to regular items in the centers to reflect the theme while continuing to support cognitive development.)</w:t>
            </w:r>
          </w:p>
        </w:tc>
      </w:tr>
      <w:tr w:rsidR="005F10EF" w:rsidRPr="000B1F69">
        <w:trPr>
          <w:trHeight w:val="2258"/>
        </w:trPr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Creativity Station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Library/Listening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Pretend and Learn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Math and Science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10EF" w:rsidRPr="000B1F69">
        <w:trPr>
          <w:trHeight w:val="2528"/>
        </w:trPr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Writer’s Corner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ABC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Construction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B1F69">
              <w:rPr>
                <w:rFonts w:ascii="Arial" w:hAnsi="Arial" w:cs="Arial"/>
                <w:b/>
                <w:sz w:val="20"/>
                <w:szCs w:val="20"/>
              </w:rPr>
              <w:t>Computer</w:t>
            </w: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10EF" w:rsidRPr="000B1F69" w:rsidRDefault="005F10EF" w:rsidP="000B1F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F10EF" w:rsidRDefault="005F10EF"/>
    <w:p w:rsidR="005F10EF" w:rsidRDefault="005F10EF"/>
    <w:sectPr w:rsidR="005F10EF" w:rsidSect="00730F6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A6935"/>
    <w:multiLevelType w:val="hybridMultilevel"/>
    <w:tmpl w:val="C854B8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242"/>
    <w:rsid w:val="000600E2"/>
    <w:rsid w:val="000601DF"/>
    <w:rsid w:val="00063599"/>
    <w:rsid w:val="00074ABD"/>
    <w:rsid w:val="000B1F69"/>
    <w:rsid w:val="000B5254"/>
    <w:rsid w:val="000C1060"/>
    <w:rsid w:val="000D02E2"/>
    <w:rsid w:val="000D0FF6"/>
    <w:rsid w:val="00101D4A"/>
    <w:rsid w:val="00106DE2"/>
    <w:rsid w:val="001500CC"/>
    <w:rsid w:val="001641B4"/>
    <w:rsid w:val="001879DB"/>
    <w:rsid w:val="0019318E"/>
    <w:rsid w:val="0019712C"/>
    <w:rsid w:val="001A7CD4"/>
    <w:rsid w:val="001B6098"/>
    <w:rsid w:val="001C13D0"/>
    <w:rsid w:val="001C2B21"/>
    <w:rsid w:val="001D0EE2"/>
    <w:rsid w:val="00206BDB"/>
    <w:rsid w:val="00220AB1"/>
    <w:rsid w:val="002304C7"/>
    <w:rsid w:val="00235AC9"/>
    <w:rsid w:val="00236487"/>
    <w:rsid w:val="00236F87"/>
    <w:rsid w:val="002B752B"/>
    <w:rsid w:val="002C0D7A"/>
    <w:rsid w:val="002F79EC"/>
    <w:rsid w:val="00315C5A"/>
    <w:rsid w:val="003429C8"/>
    <w:rsid w:val="00345AD9"/>
    <w:rsid w:val="00381E8F"/>
    <w:rsid w:val="003A01F0"/>
    <w:rsid w:val="003A6563"/>
    <w:rsid w:val="003F742B"/>
    <w:rsid w:val="00410D4A"/>
    <w:rsid w:val="00412D72"/>
    <w:rsid w:val="00466B19"/>
    <w:rsid w:val="00494D1D"/>
    <w:rsid w:val="004B4BC3"/>
    <w:rsid w:val="004D46BC"/>
    <w:rsid w:val="005125DE"/>
    <w:rsid w:val="00514A49"/>
    <w:rsid w:val="00524AD7"/>
    <w:rsid w:val="005329B0"/>
    <w:rsid w:val="00574766"/>
    <w:rsid w:val="00591FB1"/>
    <w:rsid w:val="00592F89"/>
    <w:rsid w:val="00595450"/>
    <w:rsid w:val="005A2F43"/>
    <w:rsid w:val="005B458F"/>
    <w:rsid w:val="005E6BDC"/>
    <w:rsid w:val="005F10EF"/>
    <w:rsid w:val="005F623F"/>
    <w:rsid w:val="00630EB2"/>
    <w:rsid w:val="006340BC"/>
    <w:rsid w:val="00640A9A"/>
    <w:rsid w:val="00650BF4"/>
    <w:rsid w:val="006612EA"/>
    <w:rsid w:val="00673824"/>
    <w:rsid w:val="00690236"/>
    <w:rsid w:val="006905F6"/>
    <w:rsid w:val="006E48B9"/>
    <w:rsid w:val="007242BB"/>
    <w:rsid w:val="00730B06"/>
    <w:rsid w:val="00730F31"/>
    <w:rsid w:val="00730F69"/>
    <w:rsid w:val="00754D6B"/>
    <w:rsid w:val="007600AB"/>
    <w:rsid w:val="007839BA"/>
    <w:rsid w:val="00786EEF"/>
    <w:rsid w:val="007C0A26"/>
    <w:rsid w:val="007C3B02"/>
    <w:rsid w:val="007E072C"/>
    <w:rsid w:val="007F7563"/>
    <w:rsid w:val="00802935"/>
    <w:rsid w:val="008129F3"/>
    <w:rsid w:val="008170FE"/>
    <w:rsid w:val="00822761"/>
    <w:rsid w:val="00857ED6"/>
    <w:rsid w:val="008A75E4"/>
    <w:rsid w:val="008A7958"/>
    <w:rsid w:val="008F26AF"/>
    <w:rsid w:val="009167B0"/>
    <w:rsid w:val="00920199"/>
    <w:rsid w:val="00920234"/>
    <w:rsid w:val="0097565B"/>
    <w:rsid w:val="0097780A"/>
    <w:rsid w:val="009E5BCC"/>
    <w:rsid w:val="009F0EF2"/>
    <w:rsid w:val="00A02A5C"/>
    <w:rsid w:val="00A31A4B"/>
    <w:rsid w:val="00A32658"/>
    <w:rsid w:val="00A37AE5"/>
    <w:rsid w:val="00A52974"/>
    <w:rsid w:val="00A6027C"/>
    <w:rsid w:val="00A64948"/>
    <w:rsid w:val="00A81427"/>
    <w:rsid w:val="00AB4C7C"/>
    <w:rsid w:val="00AE42D3"/>
    <w:rsid w:val="00AF323F"/>
    <w:rsid w:val="00AF640E"/>
    <w:rsid w:val="00B2752B"/>
    <w:rsid w:val="00B31C32"/>
    <w:rsid w:val="00B5402A"/>
    <w:rsid w:val="00B921D6"/>
    <w:rsid w:val="00BC7482"/>
    <w:rsid w:val="00BD0D4C"/>
    <w:rsid w:val="00BE1A78"/>
    <w:rsid w:val="00C12955"/>
    <w:rsid w:val="00C15B49"/>
    <w:rsid w:val="00C16BF8"/>
    <w:rsid w:val="00C6493B"/>
    <w:rsid w:val="00C77601"/>
    <w:rsid w:val="00C80055"/>
    <w:rsid w:val="00CA2306"/>
    <w:rsid w:val="00CA6675"/>
    <w:rsid w:val="00CC35B3"/>
    <w:rsid w:val="00D02F98"/>
    <w:rsid w:val="00D31631"/>
    <w:rsid w:val="00D60342"/>
    <w:rsid w:val="00D657A2"/>
    <w:rsid w:val="00D92A5B"/>
    <w:rsid w:val="00DD5B8C"/>
    <w:rsid w:val="00DE39B6"/>
    <w:rsid w:val="00DE4B86"/>
    <w:rsid w:val="00DF25A4"/>
    <w:rsid w:val="00E609C8"/>
    <w:rsid w:val="00EB5549"/>
    <w:rsid w:val="00F16697"/>
    <w:rsid w:val="00F24F6F"/>
    <w:rsid w:val="00F40146"/>
    <w:rsid w:val="00F451B9"/>
    <w:rsid w:val="00F93B0E"/>
    <w:rsid w:val="00FA0E00"/>
    <w:rsid w:val="00FA2974"/>
    <w:rsid w:val="00FA3722"/>
    <w:rsid w:val="00FA4242"/>
    <w:rsid w:val="00FD7C83"/>
    <w:rsid w:val="00FE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52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A4242"/>
    <w:rPr>
      <w:rFonts w:eastAsia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semiHidden/>
    <w:rsid w:val="00FA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FA424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C1295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129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12955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129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12955"/>
    <w:rPr>
      <w:rFonts w:cs="Times New Roman"/>
      <w:b/>
      <w:bCs/>
      <w:sz w:val="20"/>
      <w:szCs w:val="20"/>
    </w:rPr>
  </w:style>
  <w:style w:type="paragraph" w:styleId="ListParagraph">
    <w:name w:val="List Paragraph"/>
    <w:basedOn w:val="Normal"/>
    <w:qFormat/>
    <w:rsid w:val="008A75E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Lesson Plan Template - Completing</Template>
  <TotalTime>14</TotalTime>
  <Pages>3</Pages>
  <Words>269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csnt</Company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bharris</cp:lastModifiedBy>
  <cp:revision>4</cp:revision>
  <cp:lastPrinted>2010-09-29T16:37:00Z</cp:lastPrinted>
  <dcterms:created xsi:type="dcterms:W3CDTF">2017-11-08T20:02:00Z</dcterms:created>
  <dcterms:modified xsi:type="dcterms:W3CDTF">2017-11-08T20:15:00Z</dcterms:modified>
</cp:coreProperties>
</file>